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C8E" w:rsidRDefault="00182C8E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C97B9F" wp14:editId="4D986CB6">
                <wp:simplePos x="0" y="0"/>
                <wp:positionH relativeFrom="column">
                  <wp:posOffset>229870</wp:posOffset>
                </wp:positionH>
                <wp:positionV relativeFrom="paragraph">
                  <wp:posOffset>1155065</wp:posOffset>
                </wp:positionV>
                <wp:extent cx="1339215" cy="1403985"/>
                <wp:effectExtent l="0" t="0" r="13335" b="17145"/>
                <wp:wrapNone/>
                <wp:docPr id="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C8E" w:rsidRPr="00182C8E" w:rsidRDefault="00182C8E" w:rsidP="00182C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VÆREN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8.1pt;margin-top:90.95pt;width:105.4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" fillcolor="white [3201]" strokecolor="black [3200]" strokeweight="2pt">
                <v:textbox style="mso-fit-shape-to-text:t">
                  <w:txbxContent>
                    <w:p w:rsidR="00182C8E" w:rsidRPr="00182C8E" w:rsidRDefault="00182C8E" w:rsidP="00182C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VÆREN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8F55F6" wp14:editId="74E1A205">
                <wp:simplePos x="0" y="0"/>
                <wp:positionH relativeFrom="column">
                  <wp:posOffset>4352689</wp:posOffset>
                </wp:positionH>
                <wp:positionV relativeFrom="paragraph">
                  <wp:posOffset>120931</wp:posOffset>
                </wp:positionV>
                <wp:extent cx="1339702" cy="1403985"/>
                <wp:effectExtent l="0" t="0" r="13335" b="17145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702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C8E" w:rsidRPr="00182C8E" w:rsidRDefault="00182C8E">
                            <w:pPr>
                              <w:rPr>
                                <w:b/>
                              </w:rPr>
                            </w:pPr>
                            <w:r w:rsidRPr="00182C8E">
                              <w:rPr>
                                <w:b/>
                              </w:rPr>
                              <w:t>KARLSVOGNA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42.75pt;margin-top:9.5pt;width:105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" fillcolor="white [3201]" strokecolor="black [3200]" strokeweight="2pt">
                <v:textbox style="mso-fit-shape-to-text:t">
                  <w:txbxContent>
                    <w:p w:rsidR="00182C8E" w:rsidRPr="00182C8E" w:rsidRDefault="00182C8E">
                      <w:pPr>
                        <w:rPr>
                          <w:b/>
                        </w:rPr>
                      </w:pPr>
                      <w:r w:rsidRPr="00182C8E">
                        <w:rPr>
                          <w:b/>
                        </w:rPr>
                        <w:t>KARLSVOGNA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0F118A23" wp14:editId="2EED1EFB">
            <wp:simplePos x="0" y="0"/>
            <wp:positionH relativeFrom="column">
              <wp:posOffset>-262890</wp:posOffset>
            </wp:positionH>
            <wp:positionV relativeFrom="paragraph">
              <wp:posOffset>1479550</wp:posOffset>
            </wp:positionV>
            <wp:extent cx="775970" cy="861060"/>
            <wp:effectExtent l="0" t="0" r="5080" b="0"/>
            <wp:wrapTight wrapText="bothSides">
              <wp:wrapPolygon edited="0">
                <wp:start x="0" y="0"/>
                <wp:lineTo x="0" y="21027"/>
                <wp:lineTo x="21211" y="21027"/>
                <wp:lineTo x="21211" y="0"/>
                <wp:lineTo x="0" y="0"/>
              </wp:wrapPolygon>
            </wp:wrapTight>
            <wp:docPr id="3" name="Bilde 3" descr="Z:\7. Informasjon\77 Illustrasjoner\773 Tegninger\773.10 Illustrasjoner fra Helene\Stjernebilder\JPEG\va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7. Informasjon\77 Illustrasjoner\773 Tegninger\773.10 Illustrasjoner fra Helene\Stjernebilder\JPEG\vaer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5408" behindDoc="1" locked="0" layoutInCell="1" allowOverlap="1" wp14:anchorId="59CA5AD9" wp14:editId="430C249A">
            <wp:simplePos x="0" y="0"/>
            <wp:positionH relativeFrom="column">
              <wp:posOffset>683260</wp:posOffset>
            </wp:positionH>
            <wp:positionV relativeFrom="paragraph">
              <wp:posOffset>6957060</wp:posOffset>
            </wp:positionV>
            <wp:extent cx="1318260" cy="1680210"/>
            <wp:effectExtent l="0" t="0" r="0" b="0"/>
            <wp:wrapTight wrapText="bothSides">
              <wp:wrapPolygon edited="0">
                <wp:start x="0" y="0"/>
                <wp:lineTo x="0" y="21306"/>
                <wp:lineTo x="21225" y="21306"/>
                <wp:lineTo x="21225" y="0"/>
                <wp:lineTo x="0" y="0"/>
              </wp:wrapPolygon>
            </wp:wrapTight>
            <wp:docPr id="10" name="Bilde 10" descr="Z:\7. Informasjon\77 Illustrasjoner\773 Tegninger\773.10 Illustrasjoner fra Helene\Stjernebilder\JPEG\or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7. Informasjon\77 Illustrasjoner\773 Tegninger\773.10 Illustrasjoner fra Helene\Stjernebilder\JPEG\or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43E505C1" wp14:editId="441AA6D6">
            <wp:simplePos x="0" y="0"/>
            <wp:positionH relativeFrom="column">
              <wp:posOffset>3787140</wp:posOffset>
            </wp:positionH>
            <wp:positionV relativeFrom="paragraph">
              <wp:posOffset>6265545</wp:posOffset>
            </wp:positionV>
            <wp:extent cx="2265045" cy="2626360"/>
            <wp:effectExtent l="0" t="0" r="1905" b="2540"/>
            <wp:wrapTight wrapText="bothSides">
              <wp:wrapPolygon edited="0">
                <wp:start x="0" y="0"/>
                <wp:lineTo x="0" y="21464"/>
                <wp:lineTo x="21437" y="21464"/>
                <wp:lineTo x="21437" y="0"/>
                <wp:lineTo x="0" y="0"/>
              </wp:wrapPolygon>
            </wp:wrapTight>
            <wp:docPr id="1" name="Bilde 1" descr="Z:\7. Informasjon\77 Illustrasjoner\773 Tegninger\773.10 Illustrasjoner fra Helene\Stjernebilder\JPEG\perse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7. Informasjon\77 Illustrasjoner\773 Tegninger\773.10 Illustrasjoner fra Helene\Stjernebilder\JPEG\persev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4D7F44E5" wp14:editId="2682E746">
            <wp:simplePos x="0" y="0"/>
            <wp:positionH relativeFrom="column">
              <wp:posOffset>396875</wp:posOffset>
            </wp:positionH>
            <wp:positionV relativeFrom="paragraph">
              <wp:posOffset>3820795</wp:posOffset>
            </wp:positionV>
            <wp:extent cx="141414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241" y="21276"/>
                <wp:lineTo x="21241" y="0"/>
                <wp:lineTo x="0" y="0"/>
              </wp:wrapPolygon>
            </wp:wrapTight>
            <wp:docPr id="2" name="Bilde 2" descr="Z:\7. Informasjon\77 Illustrasjoner\773 Tegninger\773.10 Illustrasjoner fra Helene\Stjernebilder\JPEG\tvilling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7. Informasjon\77 Illustrasjoner\773 Tegninger\773.10 Illustrasjoner fra Helene\Stjernebilder\JPEG\tvillinge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inline distT="0" distB="0" distL="0" distR="0" wp14:anchorId="06EF395B" wp14:editId="22781221">
            <wp:extent cx="4189095" cy="1360805"/>
            <wp:effectExtent l="0" t="0" r="1905" b="0"/>
            <wp:docPr id="6" name="Bilde 6" descr="Z:\7. Informasjon\77 Illustrasjoner\773 Tegninger\773.10 Illustrasjoner fra Helene\Stjernebilder\JPEG\karlsvog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7. Informasjon\77 Illustrasjoner\773 Tegninger\773.10 Illustrasjoner fra Helene\Stjernebilder\JPEG\karlsvog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8E" w:rsidRDefault="00182C8E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 wp14:anchorId="735C4D0F" wp14:editId="370526D2">
            <wp:simplePos x="0" y="0"/>
            <wp:positionH relativeFrom="column">
              <wp:posOffset>2378075</wp:posOffset>
            </wp:positionH>
            <wp:positionV relativeFrom="paragraph">
              <wp:posOffset>170180</wp:posOffset>
            </wp:positionV>
            <wp:extent cx="2796540" cy="1573530"/>
            <wp:effectExtent l="0" t="0" r="3810" b="7620"/>
            <wp:wrapTight wrapText="bothSides">
              <wp:wrapPolygon edited="0">
                <wp:start x="0" y="0"/>
                <wp:lineTo x="0" y="21443"/>
                <wp:lineTo x="21482" y="21443"/>
                <wp:lineTo x="21482" y="0"/>
                <wp:lineTo x="0" y="0"/>
              </wp:wrapPolygon>
            </wp:wrapTight>
            <wp:docPr id="9" name="Bilde 9" descr="Z:\7. Informasjon\77 Illustrasjoner\773 Tegninger\773.10 Illustrasjoner fra Helene\Stjernebilder\JPEG\lillebj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7. Informasjon\77 Illustrasjoner\773 Tegninger\773.10 Illustrasjoner fra Helene\Stjernebilder\JPEG\lillebjor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C8E" w:rsidRDefault="00182C8E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DBA014" wp14:editId="4998DE48">
                <wp:simplePos x="0" y="0"/>
                <wp:positionH relativeFrom="column">
                  <wp:posOffset>662305</wp:posOffset>
                </wp:positionH>
                <wp:positionV relativeFrom="paragraph">
                  <wp:posOffset>72390</wp:posOffset>
                </wp:positionV>
                <wp:extent cx="1339215" cy="1403985"/>
                <wp:effectExtent l="0" t="0" r="13335" b="17145"/>
                <wp:wrapNone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C8E" w:rsidRPr="00182C8E" w:rsidRDefault="00182C8E" w:rsidP="00182C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KASSIOPEIA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2.15pt;margin-top:5.7pt;width:105.4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" fillcolor="white [3201]" strokecolor="black [3200]" strokeweight="2pt">
                <v:textbox style="mso-fit-shape-to-text:t">
                  <w:txbxContent>
                    <w:p w:rsidR="00182C8E" w:rsidRPr="00182C8E" w:rsidRDefault="00182C8E" w:rsidP="00182C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KASSIOPEIA</w:t>
                      </w:r>
                    </w:p>
                  </w:txbxContent>
                </v:textbox>
              </v:shape>
            </w:pict>
          </mc:Fallback>
        </mc:AlternateContent>
      </w: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9A4144" wp14:editId="47C6ABAA">
                <wp:simplePos x="0" y="0"/>
                <wp:positionH relativeFrom="column">
                  <wp:posOffset>4191635</wp:posOffset>
                </wp:positionH>
                <wp:positionV relativeFrom="paragraph">
                  <wp:posOffset>56515</wp:posOffset>
                </wp:positionV>
                <wp:extent cx="1339215" cy="1403985"/>
                <wp:effectExtent l="0" t="0" r="13335" b="17145"/>
                <wp:wrapNone/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C8E" w:rsidRPr="00182C8E" w:rsidRDefault="00182C8E" w:rsidP="00182C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LILLEBJØRN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30.05pt;margin-top:4.45pt;width:105.4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" fillcolor="white [3201]" strokecolor="black [3200]" strokeweight="2pt">
                <v:textbox style="mso-fit-shape-to-text:t">
                  <w:txbxContent>
                    <w:p w:rsidR="00182C8E" w:rsidRPr="00182C8E" w:rsidRDefault="00182C8E" w:rsidP="00182C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LILLEBJØRN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664384" behindDoc="1" locked="0" layoutInCell="1" allowOverlap="1" wp14:anchorId="2BB46A0E" wp14:editId="435577FF">
            <wp:simplePos x="0" y="0"/>
            <wp:positionH relativeFrom="column">
              <wp:posOffset>1087120</wp:posOffset>
            </wp:positionH>
            <wp:positionV relativeFrom="paragraph">
              <wp:posOffset>50800</wp:posOffset>
            </wp:positionV>
            <wp:extent cx="1414145" cy="605790"/>
            <wp:effectExtent l="0" t="0" r="0" b="3810"/>
            <wp:wrapTight wrapText="bothSides">
              <wp:wrapPolygon edited="0">
                <wp:start x="0" y="0"/>
                <wp:lineTo x="0" y="21057"/>
                <wp:lineTo x="21241" y="21057"/>
                <wp:lineTo x="21241" y="0"/>
                <wp:lineTo x="0" y="0"/>
              </wp:wrapPolygon>
            </wp:wrapTight>
            <wp:docPr id="7" name="Bilde 7" descr="Z:\7. Informasjon\77 Illustrasjoner\773 Tegninger\773.10 Illustrasjoner fra Helene\Stjernebilder\JPEG\kassiop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7. Informasjon\77 Illustrasjoner\773 Tegninger\773.10 Illustrasjoner fra Helene\Stjernebilder\JPEG\kassiopei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400F7F" wp14:editId="209F6803">
                <wp:simplePos x="0" y="0"/>
                <wp:positionH relativeFrom="column">
                  <wp:posOffset>-453228</wp:posOffset>
                </wp:positionH>
                <wp:positionV relativeFrom="paragraph">
                  <wp:posOffset>309644</wp:posOffset>
                </wp:positionV>
                <wp:extent cx="967563" cy="1403985"/>
                <wp:effectExtent l="0" t="0" r="23495" b="17145"/>
                <wp:wrapNone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563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C8E" w:rsidRPr="00182C8E" w:rsidRDefault="00182C8E" w:rsidP="00182C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TVILLINGENE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24.4pt;width:76.2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" fillcolor="white [3201]" strokecolor="black [3200]" strokeweight="2pt">
                <v:textbox style="mso-fit-shape-to-text:t">
                  <w:txbxContent>
                    <w:p w:rsidR="00182C8E" w:rsidRPr="00182C8E" w:rsidRDefault="00182C8E" w:rsidP="00182C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TVILLINGENE </w:t>
                      </w:r>
                    </w:p>
                  </w:txbxContent>
                </v:textbox>
              </v:shape>
            </w:pict>
          </mc:Fallback>
        </mc:AlternateContent>
      </w: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1E65EBA5" wp14:editId="470DE764">
            <wp:simplePos x="0" y="0"/>
            <wp:positionH relativeFrom="column">
              <wp:posOffset>3203575</wp:posOffset>
            </wp:positionH>
            <wp:positionV relativeFrom="paragraph">
              <wp:posOffset>44450</wp:posOffset>
            </wp:positionV>
            <wp:extent cx="988695" cy="2062480"/>
            <wp:effectExtent l="0" t="0" r="1905" b="0"/>
            <wp:wrapTight wrapText="bothSides">
              <wp:wrapPolygon edited="0">
                <wp:start x="0" y="0"/>
                <wp:lineTo x="0" y="21347"/>
                <wp:lineTo x="21225" y="21347"/>
                <wp:lineTo x="21225" y="0"/>
                <wp:lineTo x="0" y="0"/>
              </wp:wrapPolygon>
            </wp:wrapTight>
            <wp:docPr id="8" name="Bilde 8" descr="Z:\7. Informasjon\77 Illustrasjoner\773 Tegninger\773.10 Illustrasjoner fra Helene\Stjernebilder\JPEG\kef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7. Informasjon\77 Illustrasjoner\773 Tegninger\773.10 Illustrasjoner fra Helene\Stjernebilder\JPEG\kefe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72C7FB" wp14:editId="7D6EF485">
                <wp:simplePos x="0" y="0"/>
                <wp:positionH relativeFrom="column">
                  <wp:posOffset>4450715</wp:posOffset>
                </wp:positionH>
                <wp:positionV relativeFrom="paragraph">
                  <wp:posOffset>41275</wp:posOffset>
                </wp:positionV>
                <wp:extent cx="1339215" cy="1403985"/>
                <wp:effectExtent l="0" t="0" r="13335" b="17145"/>
                <wp:wrapNone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C8E" w:rsidRPr="00182C8E" w:rsidRDefault="00182C8E" w:rsidP="00182C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KEFUS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50.45pt;margin-top:3.25pt;width:105.4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" fillcolor="white [3201]" strokecolor="black [3200]" strokeweight="2pt">
                <v:textbox style="mso-fit-shape-to-text:t">
                  <w:txbxContent>
                    <w:p w:rsidR="00182C8E" w:rsidRPr="00182C8E" w:rsidRDefault="00182C8E" w:rsidP="00182C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KEFUS</w:t>
                      </w:r>
                    </w:p>
                  </w:txbxContent>
                </v:textbox>
              </v:shape>
            </w:pict>
          </mc:Fallback>
        </mc:AlternateContent>
      </w: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</w:p>
    <w:p w:rsidR="00182C8E" w:rsidRDefault="008B0C3C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DC8DD2" wp14:editId="5B3990AC">
                <wp:simplePos x="0" y="0"/>
                <wp:positionH relativeFrom="column">
                  <wp:posOffset>-1270</wp:posOffset>
                </wp:positionH>
                <wp:positionV relativeFrom="paragraph">
                  <wp:posOffset>294005</wp:posOffset>
                </wp:positionV>
                <wp:extent cx="1339215" cy="1403985"/>
                <wp:effectExtent l="0" t="0" r="13335" b="17145"/>
                <wp:wrapNone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C8E" w:rsidRPr="00182C8E" w:rsidRDefault="005E5384" w:rsidP="00182C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ORION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.1pt;margin-top:23.15pt;width:105.4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" fillcolor="white [3201]" strokecolor="black [3200]" strokeweight="2pt">
                <v:textbox style="mso-fit-shape-to-text:t">
                  <w:txbxContent>
                    <w:p w:rsidR="00182C8E" w:rsidRPr="00182C8E" w:rsidRDefault="005E5384" w:rsidP="00182C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ORION </w:t>
                      </w:r>
                    </w:p>
                  </w:txbxContent>
                </v:textbox>
              </v:shape>
            </w:pict>
          </mc:Fallback>
        </mc:AlternateContent>
      </w:r>
    </w:p>
    <w:p w:rsidR="00182C8E" w:rsidRDefault="008B0C3C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E2062E" wp14:editId="061403A2">
                <wp:simplePos x="0" y="0"/>
                <wp:positionH relativeFrom="column">
                  <wp:posOffset>2989580</wp:posOffset>
                </wp:positionH>
                <wp:positionV relativeFrom="paragraph">
                  <wp:posOffset>171450</wp:posOffset>
                </wp:positionV>
                <wp:extent cx="1339215" cy="1403985"/>
                <wp:effectExtent l="0" t="0" r="13335" b="17145"/>
                <wp:wrapNone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384" w:rsidRPr="00182C8E" w:rsidRDefault="005E5384" w:rsidP="005E538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PERSEVS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35.4pt;margin-top:13.5pt;width:105.4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" fillcolor="white [3201]" strokecolor="black [3200]" strokeweight="2pt">
                <v:textbox style="mso-fit-shape-to-text:t">
                  <w:txbxContent>
                    <w:p w:rsidR="005E5384" w:rsidRPr="00182C8E" w:rsidRDefault="005E5384" w:rsidP="005E538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PERSEVS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</w:p>
    <w:p w:rsidR="00182C8E" w:rsidRDefault="00182C8E">
      <w:pPr>
        <w:rPr>
          <w:noProof/>
          <w:lang w:eastAsia="nb-NO"/>
        </w:rPr>
      </w:pPr>
    </w:p>
    <w:p w:rsidR="005E5384" w:rsidRDefault="005E5384" w:rsidP="005E5384">
      <w:pPr>
        <w:rPr>
          <w:b/>
          <w:noProof/>
          <w:sz w:val="32"/>
          <w:szCs w:val="32"/>
          <w:lang w:eastAsia="nb-NO"/>
        </w:rPr>
      </w:pPr>
      <w:r>
        <w:rPr>
          <w:b/>
          <w:noProof/>
          <w:sz w:val="32"/>
          <w:szCs w:val="32"/>
          <w:lang w:eastAsia="nb-NO"/>
        </w:rPr>
        <w:lastRenderedPageBreak/>
        <w:t xml:space="preserve">FINN </w:t>
      </w:r>
      <w:r w:rsidRPr="005E5384">
        <w:rPr>
          <w:b/>
          <w:noProof/>
          <w:sz w:val="32"/>
          <w:szCs w:val="32"/>
          <w:lang w:eastAsia="nb-NO"/>
        </w:rPr>
        <w:t xml:space="preserve">NORD </w:t>
      </w:r>
    </w:p>
    <w:p w:rsidR="00182C8E" w:rsidRPr="005E5384" w:rsidRDefault="005E5384" w:rsidP="005E5384">
      <w:pPr>
        <w:rPr>
          <w:rFonts w:cs="Dolly-Roman"/>
        </w:rPr>
      </w:pPr>
      <w:r w:rsidRPr="005E5384">
        <w:rPr>
          <w:rFonts w:cs="Dolly-Roman"/>
        </w:rPr>
        <w:t xml:space="preserve">Visste du at du kan bruke stjernehimmelen </w:t>
      </w:r>
      <w:r>
        <w:rPr>
          <w:rFonts w:cs="Dolly-Roman"/>
        </w:rPr>
        <w:br/>
      </w:r>
      <w:r w:rsidRPr="005E5384">
        <w:rPr>
          <w:rFonts w:cs="Dolly-Roman"/>
        </w:rPr>
        <w:t>til å</w:t>
      </w:r>
      <w:r w:rsidRPr="005E5384">
        <w:rPr>
          <w:b/>
          <w:noProof/>
          <w:lang w:eastAsia="nb-NO"/>
        </w:rPr>
        <w:t xml:space="preserve"> </w:t>
      </w:r>
      <w:r w:rsidRPr="005E5384">
        <w:rPr>
          <w:rFonts w:cs="Dolly-Roman"/>
        </w:rPr>
        <w:t xml:space="preserve">finne nord? Start med å finne Karlsvogna, </w:t>
      </w:r>
      <w:r>
        <w:rPr>
          <w:rFonts w:cs="Dolly-Roman"/>
        </w:rPr>
        <w:br/>
      </w:r>
      <w:r w:rsidRPr="005E5384">
        <w:rPr>
          <w:rFonts w:cs="Dolly-Roman"/>
        </w:rPr>
        <w:t>også kalt</w:t>
      </w:r>
      <w:r w:rsidRPr="005E5384">
        <w:rPr>
          <w:b/>
          <w:noProof/>
          <w:lang w:eastAsia="nb-NO"/>
        </w:rPr>
        <w:t xml:space="preserve"> </w:t>
      </w:r>
      <w:r w:rsidRPr="005E5384">
        <w:rPr>
          <w:rFonts w:cs="Dolly-Roman"/>
        </w:rPr>
        <w:t xml:space="preserve">Store Bjørn. Finn linjen mellom de to </w:t>
      </w:r>
      <w:r>
        <w:rPr>
          <w:rFonts w:cs="Dolly-Roman"/>
        </w:rPr>
        <w:br/>
      </w:r>
      <w:r w:rsidRPr="005E5384">
        <w:rPr>
          <w:rFonts w:cs="Dolly-Roman"/>
        </w:rPr>
        <w:t>fremste stjernene</w:t>
      </w:r>
      <w:r w:rsidRPr="005E5384">
        <w:rPr>
          <w:b/>
          <w:noProof/>
          <w:lang w:eastAsia="nb-NO"/>
        </w:rPr>
        <w:t xml:space="preserve"> </w:t>
      </w:r>
      <w:r w:rsidRPr="005E5384">
        <w:rPr>
          <w:rFonts w:cs="Dolly-Roman"/>
        </w:rPr>
        <w:t xml:space="preserve">i vogna og forleng den oppover </w:t>
      </w:r>
      <w:r>
        <w:rPr>
          <w:rFonts w:cs="Dolly-Roman"/>
        </w:rPr>
        <w:br/>
      </w:r>
      <w:r w:rsidRPr="005E5384">
        <w:rPr>
          <w:rFonts w:cs="Dolly-Roman"/>
        </w:rPr>
        <w:t>omtrent fem</w:t>
      </w:r>
      <w:r w:rsidRPr="005E5384">
        <w:rPr>
          <w:b/>
          <w:noProof/>
          <w:lang w:eastAsia="nb-NO"/>
        </w:rPr>
        <w:t xml:space="preserve"> </w:t>
      </w:r>
      <w:r w:rsidRPr="005E5384">
        <w:rPr>
          <w:rFonts w:cs="Dolly-Roman"/>
        </w:rPr>
        <w:t xml:space="preserve">ganger. Da finner du Nordstjernen, </w:t>
      </w:r>
      <w:r>
        <w:rPr>
          <w:rFonts w:cs="Dolly-Roman"/>
        </w:rPr>
        <w:br/>
      </w:r>
      <w:r w:rsidRPr="005E5384">
        <w:rPr>
          <w:rFonts w:cs="Dolly-Roman"/>
        </w:rPr>
        <w:t>som er enden</w:t>
      </w:r>
      <w:r w:rsidRPr="005E5384">
        <w:rPr>
          <w:b/>
          <w:noProof/>
          <w:lang w:eastAsia="nb-NO"/>
        </w:rPr>
        <w:t xml:space="preserve"> </w:t>
      </w:r>
      <w:r w:rsidRPr="005E5384">
        <w:rPr>
          <w:rFonts w:cs="Dolly-Roman"/>
        </w:rPr>
        <w:t>på halen til Lille Bjørn. Nå har du funnet nord!</w:t>
      </w:r>
      <w:r w:rsidRPr="005E538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FA1C32" wp14:editId="46189D07">
                <wp:simplePos x="0" y="0"/>
                <wp:positionH relativeFrom="column">
                  <wp:posOffset>4426895</wp:posOffset>
                </wp:positionH>
                <wp:positionV relativeFrom="paragraph">
                  <wp:posOffset>20483</wp:posOffset>
                </wp:positionV>
                <wp:extent cx="1286539" cy="1403985"/>
                <wp:effectExtent l="0" t="0" r="27940" b="17145"/>
                <wp:wrapNone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39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384" w:rsidRPr="00182C8E" w:rsidRDefault="005E5384" w:rsidP="005E538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NORDSTJERNEN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48.55pt;margin-top:1.6pt;width:101.3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" fillcolor="white [3201]" strokecolor="black [3200]" strokeweight="2pt">
                <v:textbox style="mso-fit-shape-to-text:t">
                  <w:txbxContent>
                    <w:p w:rsidR="005E5384" w:rsidRPr="00182C8E" w:rsidRDefault="005E5384" w:rsidP="005E538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NORDSTJERNEN</w:t>
                      </w:r>
                    </w:p>
                  </w:txbxContent>
                </v:textbox>
              </v:shape>
            </w:pict>
          </mc:Fallback>
        </mc:AlternateContent>
      </w:r>
    </w:p>
    <w:p w:rsidR="00182C8E" w:rsidRDefault="00182C8E">
      <w:pPr>
        <w:rPr>
          <w:noProof/>
          <w:lang w:eastAsia="nb-NO"/>
        </w:rPr>
      </w:pPr>
      <w:bookmarkStart w:id="0" w:name="_GoBack"/>
      <w:r>
        <w:rPr>
          <w:noProof/>
          <w:lang w:eastAsia="nb-NO"/>
        </w:rPr>
        <w:drawing>
          <wp:anchor distT="0" distB="0" distL="114300" distR="114300" simplePos="0" relativeHeight="251662336" behindDoc="1" locked="0" layoutInCell="1" allowOverlap="1" wp14:anchorId="0C1E2576" wp14:editId="7B8FE180">
            <wp:simplePos x="0" y="0"/>
            <wp:positionH relativeFrom="column">
              <wp:posOffset>-147955</wp:posOffset>
            </wp:positionH>
            <wp:positionV relativeFrom="paragraph">
              <wp:posOffset>90805</wp:posOffset>
            </wp:positionV>
            <wp:extent cx="5541645" cy="6858000"/>
            <wp:effectExtent l="0" t="0" r="1905" b="0"/>
            <wp:wrapTight wrapText="bothSides">
              <wp:wrapPolygon edited="0">
                <wp:start x="0" y="0"/>
                <wp:lineTo x="0" y="21540"/>
                <wp:lineTo x="21533" y="21540"/>
                <wp:lineTo x="21533" y="0"/>
                <wp:lineTo x="0" y="0"/>
              </wp:wrapPolygon>
            </wp:wrapTight>
            <wp:docPr id="5" name="Bilde 5" descr="Z:\7. Informasjon\77 Illustrasjoner\773 Tegninger\773.10 Illustrasjoner fra Helene\Stjernebilder\JPEG\finne_nord_hvitbakgru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7. Informasjon\77 Illustrasjoner\773 Tegninger\773.10 Illustrasjoner fra Helene\Stjernebilder\JPEG\finne_nord_hvitbakgrun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82C8E" w:rsidRDefault="00182C8E">
      <w:pPr>
        <w:rPr>
          <w:noProof/>
          <w:lang w:eastAsia="nb-NO"/>
        </w:rPr>
      </w:pPr>
    </w:p>
    <w:p w:rsidR="00182C8E" w:rsidRDefault="005E5384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CAF032" wp14:editId="596DA260">
                <wp:simplePos x="0" y="0"/>
                <wp:positionH relativeFrom="column">
                  <wp:posOffset>-4437380</wp:posOffset>
                </wp:positionH>
                <wp:positionV relativeFrom="paragraph">
                  <wp:posOffset>74930</wp:posOffset>
                </wp:positionV>
                <wp:extent cx="967105" cy="1403985"/>
                <wp:effectExtent l="0" t="0" r="23495" b="17145"/>
                <wp:wrapNone/>
                <wp:docPr id="1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384" w:rsidRPr="00182C8E" w:rsidRDefault="005E5384" w:rsidP="005E538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LILLEBJØRN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349.4pt;margin-top:5.9pt;width:76.1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" fillcolor="white [3201]" strokecolor="black [3200]" strokeweight="2pt">
                <v:textbox style="mso-fit-shape-to-text:t">
                  <w:txbxContent>
                    <w:p w:rsidR="005E5384" w:rsidRPr="00182C8E" w:rsidRDefault="005E5384" w:rsidP="005E538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LILLEBJØRN </w:t>
                      </w:r>
                    </w:p>
                  </w:txbxContent>
                </v:textbox>
              </v:shape>
            </w:pict>
          </mc:Fallback>
        </mc:AlternateContent>
      </w:r>
    </w:p>
    <w:p w:rsidR="00182C8E" w:rsidRDefault="00182C8E">
      <w:pPr>
        <w:rPr>
          <w:noProof/>
          <w:lang w:eastAsia="nb-NO"/>
        </w:rPr>
      </w:pPr>
    </w:p>
    <w:p w:rsidR="003C5869" w:rsidRDefault="005E5384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7396BF" wp14:editId="016ADF07">
                <wp:simplePos x="0" y="0"/>
                <wp:positionH relativeFrom="column">
                  <wp:posOffset>-3633367</wp:posOffset>
                </wp:positionH>
                <wp:positionV relativeFrom="paragraph">
                  <wp:posOffset>5361526</wp:posOffset>
                </wp:positionV>
                <wp:extent cx="1286510" cy="1403985"/>
                <wp:effectExtent l="0" t="0" r="27940" b="17145"/>
                <wp:wrapNone/>
                <wp:docPr id="2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384" w:rsidRPr="00182C8E" w:rsidRDefault="005E5384" w:rsidP="005E538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KARLSVOGNA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286.1pt;margin-top:422.15pt;width:101.3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" fillcolor="white [3201]" strokecolor="black [3200]" strokeweight="2pt">
                <v:textbox style="mso-fit-shape-to-text:t">
                  <w:txbxContent>
                    <w:p w:rsidR="005E5384" w:rsidRPr="00182C8E" w:rsidRDefault="005E5384" w:rsidP="005E538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KARLSVOGNA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5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lly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C8E"/>
    <w:rsid w:val="00182C8E"/>
    <w:rsid w:val="003C5869"/>
    <w:rsid w:val="005E5384"/>
    <w:rsid w:val="008B0C3C"/>
    <w:rsid w:val="00D3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82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82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82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82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A9D74FFF</Template>
  <TotalTime>1</TotalTime>
  <Pages>2</Pages>
  <Words>57</Words>
  <Characters>303</Characters>
  <Application>Microsoft Office Word</Application>
  <DocSecurity>4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Ragnhild Erevik Lea</dc:creator>
  <cp:lastModifiedBy>Unni Bjerke</cp:lastModifiedBy>
  <cp:revision>2</cp:revision>
  <dcterms:created xsi:type="dcterms:W3CDTF">2016-11-22T11:27:00Z</dcterms:created>
  <dcterms:modified xsi:type="dcterms:W3CDTF">2016-11-22T11:27:00Z</dcterms:modified>
</cp:coreProperties>
</file>