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44" w:rsidRDefault="0059138C">
      <w:pPr>
        <w:rPr>
          <w:sz w:val="96"/>
          <w:szCs w:val="96"/>
        </w:rPr>
      </w:pPr>
      <w:r>
        <w:rPr>
          <w:sz w:val="96"/>
          <w:szCs w:val="96"/>
        </w:rPr>
        <w:t>POST 1</w:t>
      </w:r>
    </w:p>
    <w:p w:rsidR="0059138C" w:rsidRDefault="0059138C">
      <w:pPr>
        <w:rPr>
          <w:sz w:val="96"/>
          <w:szCs w:val="96"/>
        </w:rPr>
      </w:pPr>
    </w:p>
    <w:p w:rsidR="0059138C" w:rsidRDefault="0059138C">
      <w:pPr>
        <w:rPr>
          <w:sz w:val="40"/>
          <w:szCs w:val="40"/>
        </w:rPr>
      </w:pPr>
      <w:r>
        <w:rPr>
          <w:sz w:val="40"/>
          <w:szCs w:val="40"/>
        </w:rPr>
        <w:t>Tenkedagen feires av alle speiderjenter over hele verden.</w:t>
      </w:r>
    </w:p>
    <w:p w:rsidR="0059138C" w:rsidRDefault="0059138C">
      <w:pPr>
        <w:rPr>
          <w:sz w:val="40"/>
          <w:szCs w:val="40"/>
        </w:rPr>
      </w:pPr>
      <w:r>
        <w:rPr>
          <w:sz w:val="40"/>
          <w:szCs w:val="40"/>
        </w:rPr>
        <w:t xml:space="preserve">Datoen er 22. februar eller 22/2. </w:t>
      </w:r>
      <w:r>
        <w:rPr>
          <w:sz w:val="40"/>
          <w:szCs w:val="40"/>
        </w:rPr>
        <w:br/>
        <w:t>Denne datoen er valgt fordi:</w:t>
      </w:r>
    </w:p>
    <w:p w:rsidR="0059138C" w:rsidRDefault="0059138C">
      <w:pPr>
        <w:rPr>
          <w:sz w:val="40"/>
          <w:szCs w:val="40"/>
        </w:rPr>
      </w:pPr>
    </w:p>
    <w:p w:rsidR="0059138C" w:rsidRDefault="0059138C" w:rsidP="0059138C">
      <w:pPr>
        <w:pStyle w:val="Listeavsnitt"/>
        <w:numPr>
          <w:ilvl w:val="0"/>
          <w:numId w:val="1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Verdensforbundet ble stiftet da</w:t>
      </w:r>
      <w:r w:rsidR="00FE6B1E">
        <w:rPr>
          <w:rFonts w:ascii="Trade Gothic LT Std" w:hAnsi="Trade Gothic LT Std"/>
          <w:sz w:val="40"/>
          <w:szCs w:val="40"/>
        </w:rPr>
        <w:t>gen</w:t>
      </w:r>
      <w:r>
        <w:rPr>
          <w:rFonts w:ascii="Trade Gothic LT Std" w:hAnsi="Trade Gothic LT Std"/>
          <w:sz w:val="40"/>
          <w:szCs w:val="40"/>
        </w:rPr>
        <w:t>.</w:t>
      </w:r>
    </w:p>
    <w:p w:rsidR="0059138C" w:rsidRDefault="0059138C" w:rsidP="0059138C">
      <w:pPr>
        <w:pStyle w:val="Listeavsnitt"/>
        <w:numPr>
          <w:ilvl w:val="0"/>
          <w:numId w:val="1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Det er bursdagen til Lord og Lady Baden-Powell.</w:t>
      </w:r>
    </w:p>
    <w:p w:rsidR="0059138C" w:rsidRDefault="0059138C" w:rsidP="0059138C">
      <w:pPr>
        <w:pStyle w:val="Listeavsnitt"/>
        <w:numPr>
          <w:ilvl w:val="0"/>
          <w:numId w:val="1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Det er fint med bare 2-tall.</w:t>
      </w:r>
    </w:p>
    <w:p w:rsidR="009D5DBD" w:rsidRDefault="009D5DB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9D5DBD" w:rsidRDefault="009D5DB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9D5DBD" w:rsidRDefault="009D5DB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FE6B1E" w:rsidRDefault="00FE6B1E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  <w:r>
        <w:rPr>
          <w:noProof/>
          <w:lang w:eastAsia="nb-NO"/>
        </w:rPr>
        <w:drawing>
          <wp:inline distT="0" distB="0" distL="0" distR="0">
            <wp:extent cx="1238250" cy="1238250"/>
            <wp:effectExtent l="0" t="0" r="0" b="0"/>
            <wp:docPr id="1" name="Bilde 1" descr="https://lh3.googleusercontent.com/zqkihFcwaIfIEaihw2-S_Is7j1fvd2x-qorJqLckcDZ_AMRPf187cvKie5gKE9eC4Wl3kyY=s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zqkihFcwaIfIEaihw2-S_Is7j1fvd2x-qorJqLckcDZ_AMRPf187cvKie5gKE9eC4Wl3kyY=s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1E" w:rsidRDefault="00FE6B1E">
      <w:p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br w:type="page"/>
      </w:r>
    </w:p>
    <w:p w:rsidR="00FE6B1E" w:rsidRDefault="00FE6B1E" w:rsidP="00FE6B1E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2</w:t>
      </w:r>
    </w:p>
    <w:p w:rsidR="00FE6B1E" w:rsidRDefault="00FE6B1E" w:rsidP="00FE6B1E">
      <w:pPr>
        <w:rPr>
          <w:sz w:val="96"/>
          <w:szCs w:val="96"/>
        </w:rPr>
      </w:pPr>
    </w:p>
    <w:p w:rsidR="00FE6B1E" w:rsidRDefault="00FE6B1E" w:rsidP="00FE6B1E">
      <w:pPr>
        <w:rPr>
          <w:sz w:val="40"/>
          <w:szCs w:val="40"/>
        </w:rPr>
      </w:pPr>
      <w:r>
        <w:rPr>
          <w:sz w:val="40"/>
          <w:szCs w:val="40"/>
        </w:rPr>
        <w:t>Logoen til Norges KFUK-KFUM-speidere består av:</w:t>
      </w:r>
    </w:p>
    <w:p w:rsidR="00FE6B1E" w:rsidRDefault="00FE6B1E" w:rsidP="00FE6B1E">
      <w:pPr>
        <w:rPr>
          <w:sz w:val="40"/>
          <w:szCs w:val="40"/>
        </w:rPr>
      </w:pPr>
    </w:p>
    <w:p w:rsidR="00FE6B1E" w:rsidRDefault="00FE6B1E" w:rsidP="00FE6B1E">
      <w:pPr>
        <w:pStyle w:val="Listeavsnitt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En sirkel, en trekant og en blomst</w:t>
      </w:r>
    </w:p>
    <w:p w:rsidR="00FE6B1E" w:rsidRDefault="00FE6B1E" w:rsidP="00FE6B1E">
      <w:pPr>
        <w:pStyle w:val="Listeavsnitt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En trekant, et tre</w:t>
      </w:r>
      <w:r w:rsidRPr="00FE6B1E">
        <w:rPr>
          <w:sz w:val="40"/>
          <w:szCs w:val="40"/>
        </w:rPr>
        <w:t xml:space="preserve"> </w:t>
      </w:r>
      <w:r>
        <w:rPr>
          <w:sz w:val="40"/>
          <w:szCs w:val="40"/>
        </w:rPr>
        <w:t>og et</w:t>
      </w:r>
      <w:r w:rsidR="00D55197">
        <w:rPr>
          <w:sz w:val="40"/>
          <w:szCs w:val="40"/>
        </w:rPr>
        <w:t>t</w:t>
      </w:r>
      <w:r>
        <w:rPr>
          <w:sz w:val="40"/>
          <w:szCs w:val="40"/>
        </w:rPr>
        <w:t xml:space="preserve"> kløver.</w:t>
      </w:r>
    </w:p>
    <w:p w:rsidR="00FE6B1E" w:rsidRPr="00FE6B1E" w:rsidRDefault="00FE6B1E" w:rsidP="00FE6B1E">
      <w:pPr>
        <w:pStyle w:val="Listeavsnitt"/>
        <w:numPr>
          <w:ilvl w:val="0"/>
          <w:numId w:val="2"/>
        </w:numPr>
        <w:rPr>
          <w:sz w:val="40"/>
          <w:szCs w:val="40"/>
        </w:rPr>
      </w:pPr>
      <w:r>
        <w:rPr>
          <w:sz w:val="40"/>
          <w:szCs w:val="40"/>
        </w:rPr>
        <w:t xml:space="preserve"> En trekant, et</w:t>
      </w:r>
      <w:r w:rsidR="00D55197">
        <w:rPr>
          <w:sz w:val="40"/>
          <w:szCs w:val="40"/>
        </w:rPr>
        <w:t>t</w:t>
      </w:r>
      <w:r>
        <w:rPr>
          <w:sz w:val="40"/>
          <w:szCs w:val="40"/>
        </w:rPr>
        <w:t xml:space="preserve"> kløver</w:t>
      </w:r>
      <w:r w:rsidRPr="00FE6B1E">
        <w:rPr>
          <w:sz w:val="40"/>
          <w:szCs w:val="40"/>
        </w:rPr>
        <w:t xml:space="preserve"> </w:t>
      </w:r>
      <w:r>
        <w:rPr>
          <w:sz w:val="40"/>
          <w:szCs w:val="40"/>
        </w:rPr>
        <w:t>og en lilje.</w:t>
      </w:r>
    </w:p>
    <w:p w:rsidR="009D5DBD" w:rsidRDefault="009D5DB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9234ED" w:rsidRDefault="009234E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9234ED" w:rsidRDefault="009234ED">
      <w:p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E2F7BF" wp14:editId="79470877">
                <wp:simplePos x="0" y="0"/>
                <wp:positionH relativeFrom="column">
                  <wp:posOffset>3234055</wp:posOffset>
                </wp:positionH>
                <wp:positionV relativeFrom="paragraph">
                  <wp:posOffset>2046605</wp:posOffset>
                </wp:positionV>
                <wp:extent cx="484505" cy="977900"/>
                <wp:effectExtent l="19050" t="19050" r="29845" b="12700"/>
                <wp:wrapNone/>
                <wp:docPr id="6" name="Pil op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l opp 6" o:spid="_x0000_s1026" type="#_x0000_t68" style="position:absolute;margin-left:254.65pt;margin-top:161.15pt;width:38.15pt;height:7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" adj="5351" fillcolor="#4f81bd [3204]" strokecolor="#243f60 [1604]" strokeweight="2pt"/>
            </w:pict>
          </mc:Fallback>
        </mc:AlternateContent>
      </w: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9A373" wp14:editId="076030F9">
                <wp:simplePos x="0" y="0"/>
                <wp:positionH relativeFrom="column">
                  <wp:posOffset>3900805</wp:posOffset>
                </wp:positionH>
                <wp:positionV relativeFrom="paragraph">
                  <wp:posOffset>3865880</wp:posOffset>
                </wp:positionV>
                <wp:extent cx="457200" cy="457200"/>
                <wp:effectExtent l="0" t="0" r="19050" b="19050"/>
                <wp:wrapNone/>
                <wp:docPr id="4" name="Bindepunk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Bindepunkt 4" o:spid="_x0000_s1026" type="#_x0000_t120" style="position:absolute;margin-left:307.15pt;margin-top:304.4pt;width:36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" fillcolor="#4f81bd [3204]" strokecolor="#243f60 [1604]" strokeweight="2pt"/>
            </w:pict>
          </mc:Fallback>
        </mc:AlternateContent>
      </w: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36ACB" wp14:editId="0564B947">
                <wp:simplePos x="0" y="0"/>
                <wp:positionH relativeFrom="column">
                  <wp:posOffset>4577080</wp:posOffset>
                </wp:positionH>
                <wp:positionV relativeFrom="paragraph">
                  <wp:posOffset>646430</wp:posOffset>
                </wp:positionV>
                <wp:extent cx="914400" cy="914400"/>
                <wp:effectExtent l="19050" t="0" r="38100" b="19050"/>
                <wp:wrapNone/>
                <wp:docPr id="7" name="Hjer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jerte 7" o:spid="_x0000_s1026" style="position:absolute;margin-left:360.4pt;margin-top:50.9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" path="m457200,228600v190500,-533400,933450,,,685800c-476250,228600,266700,-304800,457200,228600xe" fillcolor="#4f81bd [3204]" strokecolor="#243f60 [1604]" strokeweight="2pt">
                <v:path arrowok="t" o:connecttype="custom" o:connectlocs="457200,228600;457200,914400;457200,228600" o:connectangles="0,0,0"/>
              </v:shape>
            </w:pict>
          </mc:Fallback>
        </mc:AlternateContent>
      </w: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48FDF" wp14:editId="09AFFE89">
                <wp:simplePos x="0" y="0"/>
                <wp:positionH relativeFrom="column">
                  <wp:posOffset>909955</wp:posOffset>
                </wp:positionH>
                <wp:positionV relativeFrom="paragraph">
                  <wp:posOffset>2351405</wp:posOffset>
                </wp:positionV>
                <wp:extent cx="1060450" cy="914400"/>
                <wp:effectExtent l="0" t="0" r="25400" b="19050"/>
                <wp:wrapNone/>
                <wp:docPr id="3" name="Likebent trekan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9144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kebent trekant 3" o:spid="_x0000_s1026" type="#_x0000_t5" style="position:absolute;margin-left:71.65pt;margin-top:185.15pt;width:83.5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" fillcolor="#4f81bd [3204]" strokecolor="#243f60 [1604]" strokeweight="2pt"/>
            </w:pict>
          </mc:Fallback>
        </mc:AlternateContent>
      </w: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C47ACD" wp14:editId="6FA7EAAE">
                <wp:simplePos x="0" y="0"/>
                <wp:positionH relativeFrom="column">
                  <wp:posOffset>205105</wp:posOffset>
                </wp:positionH>
                <wp:positionV relativeFrom="paragraph">
                  <wp:posOffset>27305</wp:posOffset>
                </wp:positionV>
                <wp:extent cx="914400" cy="914400"/>
                <wp:effectExtent l="19050" t="38100" r="19050" b="38100"/>
                <wp:wrapNone/>
                <wp:docPr id="2" name="Stjerne med 5 tagg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jerne med 5 tagger 2" o:spid="_x0000_s1026" style="position:absolute;margin-left:16.15pt;margin-top:2.15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" path="m1,349269r349271,2l457200,,565128,349271r349271,-2l631832,565128,739765,914398,457200,698535,174635,914398,282568,565128,1,349269xe" fillcolor="#4f81bd [3204]" strokecolor="#243f60 [1604]" strokeweight="2pt"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rFonts w:ascii="Trade Gothic LT Std" w:hAnsi="Trade Gothic LT Std"/>
          <w:sz w:val="40"/>
          <w:szCs w:val="40"/>
        </w:rPr>
        <w:br w:type="page"/>
      </w:r>
    </w:p>
    <w:p w:rsidR="009234ED" w:rsidRDefault="009234ED" w:rsidP="009234ED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3</w:t>
      </w:r>
    </w:p>
    <w:p w:rsidR="009234ED" w:rsidRDefault="009234ED" w:rsidP="009234ED">
      <w:pPr>
        <w:rPr>
          <w:sz w:val="96"/>
          <w:szCs w:val="96"/>
        </w:rPr>
      </w:pPr>
    </w:p>
    <w:p w:rsidR="009234ED" w:rsidRDefault="009234ED" w:rsidP="009234ED">
      <w:pPr>
        <w:rPr>
          <w:sz w:val="40"/>
          <w:szCs w:val="40"/>
        </w:rPr>
      </w:pPr>
      <w:r>
        <w:rPr>
          <w:sz w:val="40"/>
          <w:szCs w:val="40"/>
        </w:rPr>
        <w:t>Speidernes valgspråk er:</w:t>
      </w:r>
      <w:r>
        <w:rPr>
          <w:sz w:val="40"/>
          <w:szCs w:val="40"/>
        </w:rPr>
        <w:br/>
      </w:r>
    </w:p>
    <w:p w:rsidR="009234ED" w:rsidRDefault="009234ED" w:rsidP="009234ED">
      <w:pPr>
        <w:pStyle w:val="Listeavsnitt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Alltid beredt / Alltid budd</w:t>
      </w:r>
    </w:p>
    <w:p w:rsidR="009234ED" w:rsidRDefault="006E283A" w:rsidP="009234ED">
      <w:pPr>
        <w:pStyle w:val="Listeavsnitt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Alltid klar / Alltid klår </w:t>
      </w:r>
    </w:p>
    <w:p w:rsidR="006E283A" w:rsidRDefault="006E283A" w:rsidP="009234ED">
      <w:pPr>
        <w:pStyle w:val="Listeavsnitt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 xml:space="preserve"> Vi kan alt</w:t>
      </w:r>
    </w:p>
    <w:p w:rsidR="006E283A" w:rsidRDefault="006E283A" w:rsidP="006E283A">
      <w:pPr>
        <w:pStyle w:val="Listeavsnitt"/>
        <w:rPr>
          <w:sz w:val="40"/>
          <w:szCs w:val="40"/>
        </w:rPr>
      </w:pPr>
    </w:p>
    <w:p w:rsidR="006E283A" w:rsidRDefault="006E283A" w:rsidP="006E283A">
      <w:pPr>
        <w:pStyle w:val="Listeavsnitt"/>
        <w:rPr>
          <w:sz w:val="40"/>
          <w:szCs w:val="40"/>
        </w:rPr>
      </w:pPr>
    </w:p>
    <w:p w:rsidR="006E283A" w:rsidRDefault="006E283A" w:rsidP="006E283A">
      <w:pPr>
        <w:pStyle w:val="Listeavsnitt"/>
        <w:rPr>
          <w:sz w:val="40"/>
          <w:szCs w:val="40"/>
        </w:rPr>
      </w:pPr>
    </w:p>
    <w:p w:rsidR="006E283A" w:rsidRDefault="006E283A" w:rsidP="006E283A">
      <w:pPr>
        <w:pStyle w:val="Listeavsnitt"/>
        <w:rPr>
          <w:sz w:val="40"/>
          <w:szCs w:val="40"/>
        </w:rPr>
      </w:pPr>
      <w:r>
        <w:rPr>
          <w:noProof/>
          <w:lang w:eastAsia="nb-NO"/>
        </w:rPr>
        <w:drawing>
          <wp:inline distT="0" distB="0" distL="0" distR="0">
            <wp:extent cx="800100" cy="2194795"/>
            <wp:effectExtent l="0" t="0" r="0" b="0"/>
            <wp:docPr id="8" name="Bilde 8" descr="http://st-vkmspeider01.coretrek.net/getfile.php/Aktivitetsbanken/Aktiviteter/Ressurser%20til%20aktiviteter/speiderhil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-vkmspeider01.coretrek.net/getfile.php/Aktivitetsbanken/Aktiviteter/Ressurser%20til%20aktiviteter/speiderhils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3A" w:rsidRDefault="006E283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6E283A" w:rsidRDefault="006E283A" w:rsidP="006E283A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4</w:t>
      </w:r>
    </w:p>
    <w:p w:rsidR="006E283A" w:rsidRDefault="006E283A" w:rsidP="006E283A">
      <w:pPr>
        <w:rPr>
          <w:sz w:val="96"/>
          <w:szCs w:val="96"/>
        </w:rPr>
      </w:pPr>
    </w:p>
    <w:p w:rsidR="006E283A" w:rsidRDefault="006E283A" w:rsidP="006E283A">
      <w:pPr>
        <w:rPr>
          <w:sz w:val="40"/>
          <w:szCs w:val="40"/>
        </w:rPr>
      </w:pPr>
      <w:r>
        <w:rPr>
          <w:sz w:val="40"/>
          <w:szCs w:val="40"/>
        </w:rPr>
        <w:t>Kan dere pusle sammen speiderloven riktig.</w:t>
      </w:r>
    </w:p>
    <w:p w:rsidR="006E283A" w:rsidRDefault="006E283A" w:rsidP="006E283A">
      <w:pPr>
        <w:rPr>
          <w:sz w:val="40"/>
          <w:szCs w:val="40"/>
        </w:rPr>
      </w:pPr>
    </w:p>
    <w:p w:rsidR="006E283A" w:rsidRDefault="006E283A" w:rsidP="006E283A">
      <w:pPr>
        <w:rPr>
          <w:sz w:val="40"/>
          <w:szCs w:val="40"/>
        </w:rPr>
      </w:pPr>
    </w:p>
    <w:p w:rsidR="006E283A" w:rsidRPr="006E283A" w:rsidRDefault="006E283A" w:rsidP="006E283A">
      <w:pPr>
        <w:rPr>
          <w:sz w:val="40"/>
          <w:szCs w:val="40"/>
        </w:rPr>
      </w:pPr>
      <w:r>
        <w:rPr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B702A01" wp14:editId="290849D9">
                <wp:simplePos x="0" y="0"/>
                <wp:positionH relativeFrom="column">
                  <wp:posOffset>252095</wp:posOffset>
                </wp:positionH>
                <wp:positionV relativeFrom="paragraph">
                  <wp:posOffset>55880</wp:posOffset>
                </wp:positionV>
                <wp:extent cx="914400" cy="1847215"/>
                <wp:effectExtent l="0" t="9208" r="0" b="9842"/>
                <wp:wrapThrough wrapText="bothSides">
                  <wp:wrapPolygon edited="0">
                    <wp:start x="21818" y="108"/>
                    <wp:lineTo x="218" y="108"/>
                    <wp:lineTo x="217" y="20824"/>
                    <wp:lineTo x="217" y="20824"/>
                    <wp:lineTo x="6967" y="21270"/>
                    <wp:lineTo x="7417" y="21270"/>
                    <wp:lineTo x="14167" y="19488"/>
                    <wp:lineTo x="14617" y="19265"/>
                    <wp:lineTo x="21817" y="17928"/>
                    <wp:lineTo x="21818" y="108"/>
                  </wp:wrapPolygon>
                </wp:wrapThrough>
                <wp:docPr id="13" name="Dokumen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400" cy="1847215"/>
                        </a:xfrm>
                        <a:prstGeom prst="flowChartDocumen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Dokument 13" o:spid="_x0000_s1026" type="#_x0000_t114" style="position:absolute;margin-left:19.85pt;margin-top:4.4pt;width:1in;height:145.45pt;rotation:-90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" fillcolor="#bfbfbf" strokecolor="#385d8a" strokeweight="2pt">
                <w10:wrap type="through"/>
              </v:shape>
            </w:pict>
          </mc:Fallback>
        </mc:AlternateContent>
      </w:r>
    </w:p>
    <w:p w:rsidR="006E283A" w:rsidRPr="009234ED" w:rsidRDefault="006E283A" w:rsidP="006E283A">
      <w:pPr>
        <w:pStyle w:val="Listeavsnitt"/>
        <w:rPr>
          <w:sz w:val="40"/>
          <w:szCs w:val="40"/>
        </w:rPr>
      </w:pPr>
    </w:p>
    <w:p w:rsidR="004020E2" w:rsidRDefault="004020E2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AFD61D" wp14:editId="66B5E1D6">
                <wp:simplePos x="0" y="0"/>
                <wp:positionH relativeFrom="column">
                  <wp:posOffset>1315085</wp:posOffset>
                </wp:positionH>
                <wp:positionV relativeFrom="paragraph">
                  <wp:posOffset>51435</wp:posOffset>
                </wp:positionV>
                <wp:extent cx="935990" cy="1529715"/>
                <wp:effectExtent l="0" t="315913" r="119698" b="367347"/>
                <wp:wrapThrough wrapText="bothSides">
                  <wp:wrapPolygon edited="0">
                    <wp:start x="465" y="21299"/>
                    <wp:lineTo x="3744" y="23842"/>
                    <wp:lineTo x="16202" y="19763"/>
                    <wp:lineTo x="27932" y="15011"/>
                    <wp:lineTo x="22350" y="9852"/>
                    <wp:lineTo x="28214" y="7476"/>
                    <wp:lineTo x="22518" y="751"/>
                    <wp:lineTo x="21062" y="-595"/>
                    <wp:lineTo x="2650" y="-556"/>
                    <wp:lineTo x="-663" y="3690"/>
                    <wp:lineTo x="-1234" y="19729"/>
                    <wp:lineTo x="465" y="21299"/>
                  </wp:wrapPolygon>
                </wp:wrapThrough>
                <wp:docPr id="12" name="Dokumen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10594">
                          <a:off x="0" y="0"/>
                          <a:ext cx="935990" cy="152971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kument 12" o:spid="_x0000_s1026" type="#_x0000_t114" style="position:absolute;margin-left:103.55pt;margin-top:4.05pt;width:73.7pt;height:120.45pt;rotation:8094345fd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" fillcolor="#bfbfbf [2412]" strokecolor="#243f60 [1604]" strokeweight="2pt">
                <w10:wrap type="through"/>
              </v:shape>
            </w:pict>
          </mc:Fallback>
        </mc:AlternateContent>
      </w:r>
    </w:p>
    <w:p w:rsidR="004020E2" w:rsidRDefault="004020E2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4020E2" w:rsidRDefault="004020E2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4020E2" w:rsidRDefault="004020E2">
      <w:pPr>
        <w:rPr>
          <w:rFonts w:ascii="Trade Gothic LT Std" w:hAnsi="Trade Gothic LT Std"/>
          <w:sz w:val="40"/>
          <w:szCs w:val="40"/>
        </w:rPr>
      </w:pPr>
      <w:r>
        <w:rPr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EC46C68" wp14:editId="307FB8E2">
                <wp:simplePos x="0" y="0"/>
                <wp:positionH relativeFrom="column">
                  <wp:posOffset>402590</wp:posOffset>
                </wp:positionH>
                <wp:positionV relativeFrom="paragraph">
                  <wp:posOffset>399415</wp:posOffset>
                </wp:positionV>
                <wp:extent cx="914400" cy="1504950"/>
                <wp:effectExtent l="142875" t="142875" r="47625" b="257175"/>
                <wp:wrapThrough wrapText="bothSides">
                  <wp:wrapPolygon edited="0">
                    <wp:start x="22527" y="16357"/>
                    <wp:lineTo x="22924" y="3908"/>
                    <wp:lineTo x="24692" y="224"/>
                    <wp:lineTo x="17940" y="-1297"/>
                    <wp:lineTo x="10877" y="-2305"/>
                    <wp:lineTo x="9938" y="-767"/>
                    <wp:lineTo x="3187" y="-2287"/>
                    <wp:lineTo x="2249" y="-749"/>
                    <wp:lineTo x="404" y="-873"/>
                    <wp:lineTo x="-534" y="666"/>
                    <wp:lineTo x="-698" y="16667"/>
                    <wp:lineTo x="3754" y="21169"/>
                    <wp:lineTo x="4176" y="21264"/>
                    <wp:lineTo x="12069" y="20125"/>
                    <wp:lineTo x="21589" y="17896"/>
                    <wp:lineTo x="22527" y="16357"/>
                  </wp:wrapPolygon>
                </wp:wrapThrough>
                <wp:docPr id="10" name="Dokumen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79610">
                          <a:off x="0" y="0"/>
                          <a:ext cx="914400" cy="1504950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kument 10" o:spid="_x0000_s1026" type="#_x0000_t114" style="position:absolute;margin-left:31.7pt;margin-top:31.45pt;width:1in;height:118.5pt;rotation:-7231231fd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" fillcolor="#bfbfbf [2412]" strokecolor="#243f60 [1604]" strokeweight="2pt">
                <w10:wrap type="through"/>
              </v:shape>
            </w:pict>
          </mc:Fallback>
        </mc:AlternateContent>
      </w:r>
      <w:r>
        <w:rPr>
          <w:rFonts w:ascii="Trade Gothic LT Std" w:hAnsi="Trade Gothic LT Std"/>
          <w:noProof/>
          <w:sz w:val="40"/>
          <w:szCs w:val="40"/>
          <w:lang w:eastAsia="nb-NO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85D7C9E" wp14:editId="65829CC0">
                <wp:simplePos x="0" y="0"/>
                <wp:positionH relativeFrom="column">
                  <wp:posOffset>3445510</wp:posOffset>
                </wp:positionH>
                <wp:positionV relativeFrom="paragraph">
                  <wp:posOffset>663575</wp:posOffset>
                </wp:positionV>
                <wp:extent cx="935990" cy="2369185"/>
                <wp:effectExtent l="7302" t="106998" r="42863" b="61912"/>
                <wp:wrapThrough wrapText="bothSides">
                  <wp:wrapPolygon edited="0">
                    <wp:start x="-1095" y="2241"/>
                    <wp:lineTo x="-685" y="2425"/>
                    <wp:lineTo x="3241" y="21496"/>
                    <wp:lineTo x="3680" y="21507"/>
                    <wp:lineTo x="10402" y="20809"/>
                    <wp:lineTo x="17421" y="20988"/>
                    <wp:lineTo x="17875" y="18215"/>
                    <wp:lineTo x="21470" y="17785"/>
                    <wp:lineTo x="21953" y="14839"/>
                    <wp:lineTo x="23258" y="6866"/>
                    <wp:lineTo x="22610" y="62"/>
                    <wp:lineTo x="13836" y="-163"/>
                    <wp:lineTo x="-670" y="-359"/>
                    <wp:lineTo x="-1095" y="2241"/>
                  </wp:wrapPolygon>
                </wp:wrapThrough>
                <wp:docPr id="11" name="Dokumen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7922">
                          <a:off x="0" y="0"/>
                          <a:ext cx="935990" cy="2369185"/>
                        </a:xfrm>
                        <a:prstGeom prst="flowChartDocumen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kument 11" o:spid="_x0000_s1026" type="#_x0000_t114" style="position:absolute;margin-left:271.3pt;margin-top:52.25pt;width:73.7pt;height:186.55pt;rotation:5655672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" fillcolor="#bfbfbf [2412]" strokecolor="#243f60 [1604]" strokeweight="2pt">
                <w10:wrap type="through"/>
              </v:shape>
            </w:pict>
          </mc:Fallback>
        </mc:AlternateContent>
      </w:r>
      <w:r>
        <w:rPr>
          <w:rFonts w:ascii="Trade Gothic LT Std" w:hAnsi="Trade Gothic LT Std"/>
          <w:sz w:val="40"/>
          <w:szCs w:val="40"/>
        </w:rPr>
        <w:br w:type="page"/>
      </w:r>
    </w:p>
    <w:p w:rsidR="004020E2" w:rsidRDefault="004020E2" w:rsidP="004020E2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5</w:t>
      </w:r>
    </w:p>
    <w:p w:rsidR="004020E2" w:rsidRDefault="004020E2" w:rsidP="004020E2">
      <w:pPr>
        <w:rPr>
          <w:sz w:val="96"/>
          <w:szCs w:val="96"/>
        </w:rPr>
      </w:pPr>
    </w:p>
    <w:p w:rsidR="004020E2" w:rsidRDefault="004020E2" w:rsidP="004020E2">
      <w:pPr>
        <w:rPr>
          <w:sz w:val="40"/>
          <w:szCs w:val="40"/>
        </w:rPr>
      </w:pPr>
      <w:r>
        <w:rPr>
          <w:sz w:val="40"/>
          <w:szCs w:val="40"/>
        </w:rPr>
        <w:t xml:space="preserve">Hvilken dato er St. </w:t>
      </w:r>
      <w:proofErr w:type="spellStart"/>
      <w:r>
        <w:rPr>
          <w:sz w:val="40"/>
          <w:szCs w:val="40"/>
        </w:rPr>
        <w:t>Georgsdagen</w:t>
      </w:r>
      <w:proofErr w:type="spellEnd"/>
    </w:p>
    <w:p w:rsidR="004020E2" w:rsidRDefault="004020E2" w:rsidP="004020E2">
      <w:pPr>
        <w:rPr>
          <w:sz w:val="40"/>
          <w:szCs w:val="40"/>
        </w:rPr>
      </w:pPr>
    </w:p>
    <w:p w:rsidR="004020E2" w:rsidRDefault="004020E2" w:rsidP="004020E2">
      <w:pPr>
        <w:pStyle w:val="Listeavsnitt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 22. april</w:t>
      </w:r>
    </w:p>
    <w:p w:rsidR="004020E2" w:rsidRDefault="004020E2" w:rsidP="004020E2">
      <w:pPr>
        <w:pStyle w:val="Listeavsnitt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 23. februar</w:t>
      </w:r>
    </w:p>
    <w:p w:rsidR="004020E2" w:rsidRDefault="004020E2" w:rsidP="004020E2">
      <w:pPr>
        <w:pStyle w:val="Listeavsnitt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 xml:space="preserve"> 23. april</w:t>
      </w:r>
    </w:p>
    <w:p w:rsidR="004020E2" w:rsidRDefault="004020E2" w:rsidP="004020E2">
      <w:pPr>
        <w:pStyle w:val="Listeavsnitt"/>
        <w:rPr>
          <w:sz w:val="40"/>
          <w:szCs w:val="40"/>
        </w:rPr>
      </w:pPr>
    </w:p>
    <w:p w:rsidR="004020E2" w:rsidRDefault="004020E2" w:rsidP="004020E2">
      <w:pPr>
        <w:pStyle w:val="Listeavsnitt"/>
        <w:rPr>
          <w:sz w:val="40"/>
          <w:szCs w:val="40"/>
        </w:rPr>
      </w:pPr>
    </w:p>
    <w:p w:rsidR="004020E2" w:rsidRDefault="004020E2" w:rsidP="004020E2">
      <w:pPr>
        <w:pStyle w:val="Listeavsnitt"/>
        <w:rPr>
          <w:sz w:val="40"/>
          <w:szCs w:val="40"/>
        </w:rPr>
      </w:pPr>
    </w:p>
    <w:p w:rsidR="004020E2" w:rsidRPr="004020E2" w:rsidRDefault="00BC5EEC" w:rsidP="004020E2">
      <w:pPr>
        <w:pStyle w:val="Listeavsnitt"/>
        <w:rPr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nb-NO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97790</wp:posOffset>
                </wp:positionV>
                <wp:extent cx="2451735" cy="2938145"/>
                <wp:effectExtent l="0" t="0" r="5715" b="0"/>
                <wp:wrapThrough wrapText="bothSides">
                  <wp:wrapPolygon edited="0">
                    <wp:start x="0" y="0"/>
                    <wp:lineTo x="0" y="1260"/>
                    <wp:lineTo x="5371" y="2241"/>
                    <wp:lineTo x="11413" y="4482"/>
                    <wp:lineTo x="7385" y="5462"/>
                    <wp:lineTo x="5706" y="6162"/>
                    <wp:lineTo x="5706" y="6722"/>
                    <wp:lineTo x="2853" y="7703"/>
                    <wp:lineTo x="1510" y="8543"/>
                    <wp:lineTo x="1510" y="9523"/>
                    <wp:lineTo x="3692" y="11204"/>
                    <wp:lineTo x="4531" y="11204"/>
                    <wp:lineTo x="2685" y="13445"/>
                    <wp:lineTo x="0" y="13725"/>
                    <wp:lineTo x="0" y="18486"/>
                    <wp:lineTo x="5371" y="20167"/>
                    <wp:lineTo x="7049" y="20167"/>
                    <wp:lineTo x="8559" y="21427"/>
                    <wp:lineTo x="8727" y="21427"/>
                    <wp:lineTo x="10406" y="21427"/>
                    <wp:lineTo x="10741" y="21427"/>
                    <wp:lineTo x="13594" y="20307"/>
                    <wp:lineTo x="13594" y="20167"/>
                    <wp:lineTo x="14937" y="19467"/>
                    <wp:lineTo x="15608" y="18486"/>
                    <wp:lineTo x="15105" y="17926"/>
                    <wp:lineTo x="11916" y="15685"/>
                    <wp:lineTo x="12755" y="13445"/>
                    <wp:lineTo x="15944" y="11204"/>
                    <wp:lineTo x="17790" y="8963"/>
                    <wp:lineTo x="21483" y="7983"/>
                    <wp:lineTo x="21483" y="7423"/>
                    <wp:lineTo x="19636" y="6442"/>
                    <wp:lineTo x="15105" y="4762"/>
                    <wp:lineTo x="13427" y="4482"/>
                    <wp:lineTo x="8056" y="2521"/>
                    <wp:lineTo x="7217" y="1821"/>
                    <wp:lineTo x="2517" y="140"/>
                    <wp:lineTo x="1007" y="0"/>
                    <wp:lineTo x="0" y="0"/>
                  </wp:wrapPolygon>
                </wp:wrapThrough>
                <wp:docPr id="14" name="Grup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735" cy="2938145"/>
                          <a:chOff x="0" y="0"/>
                          <a:chExt cx="7686" cy="9007"/>
                        </a:xfrm>
                      </wpg:grpSpPr>
                      <pic:pic xmlns:pic="http://schemas.openxmlformats.org/drawingml/2006/picture">
                        <pic:nvPicPr>
                          <pic:cNvPr id="1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2022"/>
                            <a:ext cx="6249" cy="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" name="Group 4"/>
                        <wpg:cNvGrpSpPr>
                          <a:grpSpLocks/>
                        </wpg:cNvGrpSpPr>
                        <wpg:grpSpPr bwMode="auto">
                          <a:xfrm>
                            <a:off x="847" y="300"/>
                            <a:ext cx="6839" cy="3034"/>
                            <a:chOff x="847" y="300"/>
                            <a:chExt cx="6839" cy="3034"/>
                          </a:xfrm>
                        </wpg:grpSpPr>
                        <wps:wsp>
                          <wps:cNvPr id="17" name="Freeform 5"/>
                          <wps:cNvSpPr>
                            <a:spLocks/>
                          </wps:cNvSpPr>
                          <wps:spPr bwMode="auto">
                            <a:xfrm>
                              <a:off x="847" y="300"/>
                              <a:ext cx="6839" cy="3034"/>
                            </a:xfrm>
                            <a:custGeom>
                              <a:avLst/>
                              <a:gdLst>
                                <a:gd name="T0" fmla="+- 0 897 847"/>
                                <a:gd name="T1" fmla="*/ T0 w 6839"/>
                                <a:gd name="T2" fmla="+- 0 300 300"/>
                                <a:gd name="T3" fmla="*/ 300 h 3034"/>
                                <a:gd name="T4" fmla="+- 0 847 847"/>
                                <a:gd name="T5" fmla="*/ T4 w 6839"/>
                                <a:gd name="T6" fmla="+- 0 415 300"/>
                                <a:gd name="T7" fmla="*/ 415 h 3034"/>
                                <a:gd name="T8" fmla="+- 0 7634 847"/>
                                <a:gd name="T9" fmla="*/ T8 w 6839"/>
                                <a:gd name="T10" fmla="+- 0 3334 300"/>
                                <a:gd name="T11" fmla="*/ 3334 h 3034"/>
                                <a:gd name="T12" fmla="+- 0 7685 847"/>
                                <a:gd name="T13" fmla="*/ T12 w 6839"/>
                                <a:gd name="T14" fmla="+- 0 3219 300"/>
                                <a:gd name="T15" fmla="*/ 3219 h 3034"/>
                                <a:gd name="T16" fmla="+- 0 897 847"/>
                                <a:gd name="T17" fmla="*/ T16 w 6839"/>
                                <a:gd name="T18" fmla="+- 0 300 300"/>
                                <a:gd name="T19" fmla="*/ 300 h 30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39" h="3034">
                                  <a:moveTo>
                                    <a:pt x="5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6787" y="3034"/>
                                  </a:lnTo>
                                  <a:lnTo>
                                    <a:pt x="6838" y="2919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04" cy="701"/>
                            <a:chOff x="0" y="0"/>
                            <a:chExt cx="1104" cy="701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04" cy="701"/>
                            </a:xfrm>
                            <a:custGeom>
                              <a:avLst/>
                              <a:gdLst>
                                <a:gd name="T0" fmla="*/ 0 w 1104"/>
                                <a:gd name="T1" fmla="*/ 0 h 701"/>
                                <a:gd name="T2" fmla="*/ 870 w 1104"/>
                                <a:gd name="T3" fmla="*/ 700 h 701"/>
                                <a:gd name="T4" fmla="*/ 1103 w 1104"/>
                                <a:gd name="T5" fmla="*/ 171 h 701"/>
                                <a:gd name="T6" fmla="*/ 0 w 1104"/>
                                <a:gd name="T7" fmla="*/ 0 h 7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4" h="701">
                                  <a:moveTo>
                                    <a:pt x="0" y="0"/>
                                  </a:moveTo>
                                  <a:lnTo>
                                    <a:pt x="870" y="700"/>
                                  </a:lnTo>
                                  <a:lnTo>
                                    <a:pt x="1103" y="1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1D1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e 14" o:spid="_x0000_s1026" style="position:absolute;margin-left:137.65pt;margin-top:7.7pt;width:193.05pt;height:231.35pt;z-index:-251645952" coordsize="7686,9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;top:2022;width:6249;height:6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+Ks2/AAAA2wAAAA8AAABkcnMvZG93bnJldi54bWxET02LwjAQvQv7H8IseNN0hRXpGkWEBYVF&#10;sNU9D83YFpNJaWJb/70RBG/zeJ+zXA/WiI5aXztW8DVNQBAXTtdcKjjlv5MFCB+QNRrHpOBOHtar&#10;j9ESU+16PlKXhVLEEPYpKqhCaFIpfVGRRT91DXHkLq61GCJsS6lb7GO4NXKWJHNpsebYUGFD24qK&#10;a3azCv47+Vdzfj/0ySa/7rPC9OejUWr8OWx+QAQawlv8cu90nP8Nz1/iAXL1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virNvwAAANsAAAAPAAAAAAAAAAAAAAAAAJ8CAABk&#10;cnMvZG93bnJldi54bWxQSwUGAAAAAAQABAD3AAAAiwMAAAAA&#10;">
                  <v:imagedata r:id="rId9" o:title=""/>
                </v:shape>
                <v:group id="Group 4" o:spid="_x0000_s1028" style="position:absolute;left:847;top:300;width:6839;height:3034" coordorigin="847,300" coordsize="6839,3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5" o:spid="_x0000_s1029" style="position:absolute;left:847;top:300;width:6839;height:3034;visibility:visible;mso-wrap-style:square;v-text-anchor:top" coordsize="6839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2CjsIA&#10;AADbAAAADwAAAGRycy9kb3ducmV2LnhtbERP22rCQBB9F/yHZYS+iG5qQW10lV5oEUFKk/o+ZMck&#10;mJ0N2a3Z/r1bEHybw7nOehtMIy7UudqygsdpAoK4sLrmUsFP/jFZgnAeWWNjmRT8kYPtZjhYY6pt&#10;z990yXwpYgi7FBVU3replK6oyKCb2pY4cifbGfQRdqXUHfYx3DRyliRzabDm2FBhS28VFefs1ygI&#10;73ubLWZf+fFp3r/ung/jID9JqYdReFmB8BT8XXxz73Scv4D/X+I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YKOwgAAANsAAAAPAAAAAAAAAAAAAAAAAJgCAABkcnMvZG93&#10;bnJldi54bWxQSwUGAAAAAAQABAD1AAAAhwMAAAAA&#10;" path="m50,l,115,6787,3034r51,-115l50,xe" fillcolor="#1d1d1b" stroked="f">
                    <v:path arrowok="t" o:connecttype="custom" o:connectlocs="50,300;0,415;6787,3334;6838,3219;50,300" o:connectangles="0,0,0,0,0"/>
                  </v:shape>
                </v:group>
                <v:group id="Group 6" o:spid="_x0000_s1030" style="position:absolute;width:1104;height:701" coordsize="1104,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7" o:spid="_x0000_s1031" style="position:absolute;width:1104;height:701;visibility:visible;mso-wrap-style:square;v-text-anchor:top" coordsize="1104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D5cEA&#10;AADbAAAADwAAAGRycy9kb3ducmV2LnhtbERPS4vCMBC+C/6HMMLe1tQ97KMaRRd1PbpVPA/N2BSb&#10;SWliW/31ZmHB23x8z5kteluJlhpfOlYwGScgiHOnSy4UHA+b108QPiBrrByTght5WMyHgxmm2nX8&#10;S20WChFD2KeowIRQp1L63JBFP3Y1ceTOrrEYImwKqRvsYrit5FuSvEuLJccGgzV9G8ov2dUquB73&#10;2/ajzG775ebnvO7uK16fjFIvo345BRGoD0/xv3un4/wv+PslH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sQ+XBAAAA2wAAAA8AAAAAAAAAAAAAAAAAmAIAAGRycy9kb3du&#10;cmV2LnhtbFBLBQYAAAAABAAEAPUAAACGAwAAAAA=&#10;" path="m,l870,700,1103,171,,xe" fillcolor="#1d1d1b" stroked="f">
                    <v:path arrowok="t" o:connecttype="custom" o:connectlocs="0,0;870,700;1103,171;0,0" o:connectangles="0,0,0,0"/>
                  </v:shape>
                </v:group>
                <w10:wrap type="through"/>
              </v:group>
            </w:pict>
          </mc:Fallback>
        </mc:AlternateContent>
      </w:r>
    </w:p>
    <w:p w:rsidR="009234ED" w:rsidRDefault="009234ED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BC5EEC" w:rsidRDefault="00BC5EEC" w:rsidP="00BC5EEC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6</w:t>
      </w:r>
    </w:p>
    <w:p w:rsidR="00BC5EEC" w:rsidRDefault="00BC5EEC" w:rsidP="00BC5EEC">
      <w:pPr>
        <w:rPr>
          <w:sz w:val="96"/>
          <w:szCs w:val="96"/>
        </w:rPr>
      </w:pPr>
    </w:p>
    <w:p w:rsidR="00BC5EEC" w:rsidRDefault="00BC5EEC" w:rsidP="00BC5EEC">
      <w:pPr>
        <w:rPr>
          <w:sz w:val="40"/>
          <w:szCs w:val="40"/>
        </w:rPr>
      </w:pPr>
      <w:r>
        <w:rPr>
          <w:sz w:val="40"/>
          <w:szCs w:val="40"/>
        </w:rPr>
        <w:t>Syng sammen det første verset av</w:t>
      </w:r>
    </w:p>
    <w:p w:rsidR="00BC5EEC" w:rsidRDefault="00BC5EEC" w:rsidP="00BC5EEC">
      <w:pPr>
        <w:rPr>
          <w:sz w:val="40"/>
          <w:szCs w:val="40"/>
        </w:rPr>
      </w:pPr>
      <w:r>
        <w:rPr>
          <w:sz w:val="40"/>
          <w:szCs w:val="40"/>
        </w:rPr>
        <w:t>«Lord Baden Powell i England satt».</w:t>
      </w:r>
    </w:p>
    <w:p w:rsidR="00BC5EEC" w:rsidRDefault="00BC5EEC" w:rsidP="00BC5EEC">
      <w:pPr>
        <w:rPr>
          <w:sz w:val="40"/>
          <w:szCs w:val="40"/>
        </w:rPr>
      </w:pPr>
    </w:p>
    <w:p w:rsidR="00BC5EEC" w:rsidRDefault="00BC5EEC" w:rsidP="00BC5EEC">
      <w:pPr>
        <w:rPr>
          <w:sz w:val="40"/>
          <w:szCs w:val="40"/>
        </w:rPr>
      </w:pPr>
      <w:r>
        <w:rPr>
          <w:sz w:val="40"/>
          <w:szCs w:val="40"/>
        </w:rPr>
        <w:t>Teksten står her:</w:t>
      </w:r>
    </w:p>
    <w:p w:rsidR="00BC5EEC" w:rsidRDefault="00BC5EEC" w:rsidP="00BC5EEC">
      <w:pPr>
        <w:rPr>
          <w:sz w:val="40"/>
          <w:szCs w:val="40"/>
        </w:rPr>
      </w:pPr>
    </w:p>
    <w:p w:rsidR="00BC5EEC" w:rsidRPr="00BC5EEC" w:rsidRDefault="00BC5EEC" w:rsidP="00BC5EEC">
      <w:pPr>
        <w:rPr>
          <w:sz w:val="40"/>
          <w:szCs w:val="40"/>
        </w:rPr>
      </w:pP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Lord Baden-Powell i England satt,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han hadde fått en idé.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Han satte på seg sin cowboyhatt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og sa: ”Nå verden skal se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at der skal bli speidere til!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Ja, der skal bli mange, umåtelig mange,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små speidere, små speidere</w:t>
      </w:r>
      <w:r>
        <w:rPr>
          <w:rFonts w:ascii="Arial" w:hAnsi="Arial" w:cs="Arial"/>
          <w:color w:val="272722"/>
          <w:sz w:val="27"/>
          <w:szCs w:val="27"/>
        </w:rPr>
        <w:br/>
      </w:r>
      <w:r>
        <w:rPr>
          <w:rFonts w:ascii="Arial" w:hAnsi="Arial" w:cs="Arial"/>
          <w:color w:val="272722"/>
          <w:sz w:val="27"/>
          <w:szCs w:val="27"/>
          <w:shd w:val="clear" w:color="auto" w:fill="F9F9F1"/>
        </w:rPr>
        <w:t>og gutter som kan hva de vil.</w:t>
      </w:r>
    </w:p>
    <w:p w:rsidR="00BC5EEC" w:rsidRDefault="00BC5EEC" w:rsidP="00BC5EEC">
      <w:pPr>
        <w:rPr>
          <w:sz w:val="96"/>
          <w:szCs w:val="96"/>
        </w:rPr>
      </w:pPr>
    </w:p>
    <w:p w:rsidR="00BC5EEC" w:rsidRDefault="00BC5EEC" w:rsidP="00BC5EEC">
      <w:pPr>
        <w:rPr>
          <w:sz w:val="96"/>
          <w:szCs w:val="96"/>
        </w:rPr>
      </w:pPr>
    </w:p>
    <w:p w:rsidR="00BC5EEC" w:rsidRDefault="00BC5EEC">
      <w:pPr>
        <w:rPr>
          <w:rFonts w:ascii="Trade Gothic LT Std" w:hAnsi="Trade Gothic LT Std"/>
          <w:sz w:val="40"/>
          <w:szCs w:val="40"/>
        </w:rPr>
      </w:pPr>
    </w:p>
    <w:p w:rsidR="00BC5EEC" w:rsidRDefault="00BC5EEC" w:rsidP="00BC5EEC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7</w:t>
      </w:r>
    </w:p>
    <w:p w:rsidR="00BC5EEC" w:rsidRDefault="00BC5EEC" w:rsidP="00BC5EEC">
      <w:pPr>
        <w:rPr>
          <w:sz w:val="96"/>
          <w:szCs w:val="96"/>
        </w:rPr>
      </w:pPr>
    </w:p>
    <w:p w:rsidR="00BC5EEC" w:rsidRDefault="00E81098" w:rsidP="00BC5EEC">
      <w:pPr>
        <w:rPr>
          <w:sz w:val="40"/>
          <w:szCs w:val="40"/>
        </w:rPr>
      </w:pPr>
      <w:r>
        <w:rPr>
          <w:sz w:val="40"/>
          <w:szCs w:val="40"/>
        </w:rPr>
        <w:t>Hvordan begynner speiderløftet:</w:t>
      </w:r>
    </w:p>
    <w:p w:rsidR="00E81098" w:rsidRDefault="00E81098" w:rsidP="00E81098">
      <w:pPr>
        <w:pStyle w:val="Listeavsnitt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 xml:space="preserve"> Jeg tror på Guds hjelp</w:t>
      </w:r>
    </w:p>
    <w:p w:rsidR="00E81098" w:rsidRDefault="00E81098" w:rsidP="00E81098">
      <w:pPr>
        <w:pStyle w:val="Listeavsnitt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 xml:space="preserve"> I tro på Guds hjelp</w:t>
      </w:r>
    </w:p>
    <w:p w:rsidR="00E81098" w:rsidRDefault="00E81098" w:rsidP="00E81098">
      <w:pPr>
        <w:pStyle w:val="Listeavsnitt"/>
        <w:numPr>
          <w:ilvl w:val="0"/>
          <w:numId w:val="5"/>
        </w:numPr>
        <w:rPr>
          <w:sz w:val="40"/>
          <w:szCs w:val="40"/>
        </w:rPr>
      </w:pPr>
      <w:r>
        <w:rPr>
          <w:sz w:val="40"/>
          <w:szCs w:val="40"/>
        </w:rPr>
        <w:t xml:space="preserve"> Gud hjelper meg</w:t>
      </w:r>
    </w:p>
    <w:p w:rsidR="00E81098" w:rsidRDefault="00E81098" w:rsidP="00E81098">
      <w:pPr>
        <w:rPr>
          <w:sz w:val="40"/>
          <w:szCs w:val="40"/>
        </w:rPr>
      </w:pPr>
    </w:p>
    <w:p w:rsidR="00E81098" w:rsidRDefault="00E81098" w:rsidP="00E81098">
      <w:pPr>
        <w:rPr>
          <w:sz w:val="40"/>
          <w:szCs w:val="40"/>
        </w:rPr>
      </w:pPr>
    </w:p>
    <w:p w:rsidR="00E81098" w:rsidRDefault="00E81098" w:rsidP="00E81098">
      <w:pPr>
        <w:rPr>
          <w:sz w:val="40"/>
          <w:szCs w:val="40"/>
        </w:rPr>
      </w:pPr>
    </w:p>
    <w:p w:rsidR="00E81098" w:rsidRPr="00E81098" w:rsidRDefault="00E81098" w:rsidP="00E81098">
      <w:pPr>
        <w:rPr>
          <w:sz w:val="40"/>
          <w:szCs w:val="40"/>
        </w:rPr>
      </w:pPr>
    </w:p>
    <w:p w:rsidR="00BC5EEC" w:rsidRDefault="00E81098" w:rsidP="00BC5EEC">
      <w:pPr>
        <w:rPr>
          <w:sz w:val="96"/>
          <w:szCs w:val="96"/>
        </w:rPr>
      </w:pPr>
      <w:r w:rsidRPr="00CA2A18">
        <w:rPr>
          <w:rFonts w:ascii="Arial" w:hAnsi="Arial" w:cs="Arial"/>
          <w:noProof/>
          <w:lang w:eastAsia="nb-NO"/>
        </w:rPr>
        <w:drawing>
          <wp:anchor distT="0" distB="0" distL="114300" distR="114300" simplePos="0" relativeHeight="251672576" behindDoc="1" locked="0" layoutInCell="1" allowOverlap="1" wp14:anchorId="395329B9" wp14:editId="467471D4">
            <wp:simplePos x="0" y="0"/>
            <wp:positionH relativeFrom="column">
              <wp:posOffset>1929130</wp:posOffset>
            </wp:positionH>
            <wp:positionV relativeFrom="paragraph">
              <wp:posOffset>549275</wp:posOffset>
            </wp:positionV>
            <wp:extent cx="1531620" cy="1390650"/>
            <wp:effectExtent l="0" t="0" r="0" b="0"/>
            <wp:wrapThrough wrapText="bothSides">
              <wp:wrapPolygon edited="0">
                <wp:start x="0" y="0"/>
                <wp:lineTo x="0" y="21304"/>
                <wp:lineTo x="21224" y="21304"/>
                <wp:lineTo x="21224" y="0"/>
                <wp:lineTo x="0" y="0"/>
              </wp:wrapPolygon>
            </wp:wrapThrough>
            <wp:docPr id="27" name="Bilde 27" descr="http://www.sagrusten.no/images/pre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grusten.no/images/prest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62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5EEC" w:rsidRDefault="00BC5EEC" w:rsidP="00BC5EEC">
      <w:pPr>
        <w:rPr>
          <w:sz w:val="96"/>
          <w:szCs w:val="96"/>
        </w:rPr>
      </w:pPr>
    </w:p>
    <w:p w:rsidR="00BC5EEC" w:rsidRDefault="00BC5EEC">
      <w:pPr>
        <w:rPr>
          <w:rFonts w:ascii="Trade Gothic LT Std" w:hAnsi="Trade Gothic LT Std"/>
          <w:sz w:val="40"/>
          <w:szCs w:val="40"/>
        </w:rPr>
      </w:pPr>
    </w:p>
    <w:p w:rsidR="00BC5EEC" w:rsidRDefault="00BC5EEC">
      <w:p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br w:type="page"/>
      </w:r>
    </w:p>
    <w:p w:rsidR="00E81098" w:rsidRDefault="00E81098" w:rsidP="00E81098">
      <w:pPr>
        <w:rPr>
          <w:sz w:val="96"/>
          <w:szCs w:val="96"/>
        </w:rPr>
      </w:pPr>
      <w:r>
        <w:rPr>
          <w:sz w:val="96"/>
          <w:szCs w:val="96"/>
        </w:rPr>
        <w:lastRenderedPageBreak/>
        <w:t>POST 8</w:t>
      </w:r>
    </w:p>
    <w:p w:rsidR="00E81098" w:rsidRDefault="00E81098" w:rsidP="00E81098">
      <w:pPr>
        <w:rPr>
          <w:sz w:val="96"/>
          <w:szCs w:val="96"/>
        </w:rPr>
      </w:pPr>
    </w:p>
    <w:p w:rsidR="00E81098" w:rsidRDefault="00E81098" w:rsidP="00E81098">
      <w:pPr>
        <w:rPr>
          <w:sz w:val="40"/>
          <w:szCs w:val="40"/>
        </w:rPr>
      </w:pPr>
      <w:r>
        <w:rPr>
          <w:sz w:val="40"/>
          <w:szCs w:val="40"/>
        </w:rPr>
        <w:t>Hvem grunnla speiderbevegelsen:</w:t>
      </w:r>
    </w:p>
    <w:p w:rsidR="00E81098" w:rsidRDefault="00E81098" w:rsidP="00E81098">
      <w:pPr>
        <w:rPr>
          <w:sz w:val="40"/>
          <w:szCs w:val="40"/>
        </w:rPr>
      </w:pPr>
    </w:p>
    <w:p w:rsidR="00E81098" w:rsidRDefault="00E81098" w:rsidP="00E81098">
      <w:pPr>
        <w:pStyle w:val="Listeavsnitt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 xml:space="preserve"> Lord Robert Baden-Powell</w:t>
      </w:r>
    </w:p>
    <w:p w:rsidR="00E81098" w:rsidRDefault="00E81098" w:rsidP="00E81098">
      <w:pPr>
        <w:pStyle w:val="Listeavsnitt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 xml:space="preserve"> Lady </w:t>
      </w:r>
      <w:proofErr w:type="spellStart"/>
      <w:r>
        <w:rPr>
          <w:sz w:val="40"/>
          <w:szCs w:val="40"/>
        </w:rPr>
        <w:t>Olave</w:t>
      </w:r>
      <w:proofErr w:type="spellEnd"/>
      <w:r>
        <w:rPr>
          <w:sz w:val="40"/>
          <w:szCs w:val="40"/>
        </w:rPr>
        <w:t xml:space="preserve"> Baden-Powell</w:t>
      </w:r>
    </w:p>
    <w:p w:rsidR="00E81098" w:rsidRPr="00E81098" w:rsidRDefault="00E81098" w:rsidP="00E81098">
      <w:pPr>
        <w:pStyle w:val="Listeavsnitt"/>
        <w:numPr>
          <w:ilvl w:val="0"/>
          <w:numId w:val="6"/>
        </w:numPr>
        <w:rPr>
          <w:sz w:val="40"/>
          <w:szCs w:val="40"/>
        </w:rPr>
      </w:pPr>
      <w:r>
        <w:rPr>
          <w:sz w:val="40"/>
          <w:szCs w:val="40"/>
        </w:rPr>
        <w:t xml:space="preserve"> King Oscar Baden-Powell</w:t>
      </w:r>
    </w:p>
    <w:p w:rsidR="00BC5EEC" w:rsidRDefault="00BC5EEC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E81098" w:rsidRDefault="00E81098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E81098" w:rsidRDefault="00D55197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noProof/>
          <w:sz w:val="40"/>
          <w:szCs w:val="40"/>
          <w:lang w:eastAsia="nb-NO"/>
        </w:rPr>
        <w:drawing>
          <wp:anchor distT="0" distB="0" distL="114300" distR="114300" simplePos="0" relativeHeight="251673600" behindDoc="1" locked="0" layoutInCell="1" allowOverlap="1" wp14:anchorId="0CF1AB79" wp14:editId="2E4BEE84">
            <wp:simplePos x="0" y="0"/>
            <wp:positionH relativeFrom="column">
              <wp:posOffset>595630</wp:posOffset>
            </wp:positionH>
            <wp:positionV relativeFrom="paragraph">
              <wp:posOffset>243840</wp:posOffset>
            </wp:positionV>
            <wp:extent cx="24765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34" y="21476"/>
                <wp:lineTo x="21434" y="0"/>
                <wp:lineTo x="0" y="0"/>
              </wp:wrapPolygon>
            </wp:wrapThrough>
            <wp:docPr id="22" name="Bilde 22" descr="C:\Users\Unni\AppData\Local\Microsoft\Windows\Temporary Internet Files\Content.Outlook\DASR84N2\16-17lordoglad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nni\AppData\Local\Microsoft\Windows\Temporary Internet Files\Content.Outlook\DASR84N2\16-17lordoglady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97" w:rsidRDefault="00D55197">
      <w:p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br w:type="page"/>
      </w:r>
    </w:p>
    <w:p w:rsidR="00E81098" w:rsidRDefault="00D55197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  <w:proofErr w:type="spellStart"/>
      <w:r>
        <w:rPr>
          <w:rFonts w:ascii="Trade Gothic LT Std" w:hAnsi="Trade Gothic LT Std"/>
          <w:sz w:val="40"/>
          <w:szCs w:val="40"/>
        </w:rPr>
        <w:lastRenderedPageBreak/>
        <w:t>Svarark</w:t>
      </w:r>
      <w:proofErr w:type="spellEnd"/>
      <w:r>
        <w:rPr>
          <w:rFonts w:ascii="Trade Gothic LT Std" w:hAnsi="Trade Gothic LT Std"/>
          <w:sz w:val="40"/>
          <w:szCs w:val="40"/>
        </w:rPr>
        <w:t>:</w:t>
      </w:r>
    </w:p>
    <w:p w:rsidR="00D55197" w:rsidRDefault="00D55197" w:rsidP="009D5DBD">
      <w:pPr>
        <w:pStyle w:val="Listeavsnitt"/>
        <w:ind w:left="1080"/>
        <w:rPr>
          <w:rFonts w:ascii="Trade Gothic LT Std" w:hAnsi="Trade Gothic LT Std"/>
          <w:sz w:val="40"/>
          <w:szCs w:val="40"/>
        </w:rPr>
      </w:pP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B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C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A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Pusle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C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Sang</w:t>
      </w:r>
    </w:p>
    <w:p w:rsidR="00D55197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B</w:t>
      </w:r>
    </w:p>
    <w:p w:rsidR="00D55197" w:rsidRPr="0059138C" w:rsidRDefault="00D55197" w:rsidP="00D55197">
      <w:pPr>
        <w:pStyle w:val="Listeavsnitt"/>
        <w:numPr>
          <w:ilvl w:val="0"/>
          <w:numId w:val="7"/>
        </w:numPr>
        <w:rPr>
          <w:rFonts w:ascii="Trade Gothic LT Std" w:hAnsi="Trade Gothic LT Std"/>
          <w:sz w:val="40"/>
          <w:szCs w:val="40"/>
        </w:rPr>
      </w:pPr>
      <w:r>
        <w:rPr>
          <w:rFonts w:ascii="Trade Gothic LT Std" w:hAnsi="Trade Gothic LT Std"/>
          <w:sz w:val="40"/>
          <w:szCs w:val="40"/>
        </w:rPr>
        <w:t>A</w:t>
      </w:r>
      <w:bookmarkStart w:id="0" w:name="_GoBack"/>
      <w:bookmarkEnd w:id="0"/>
    </w:p>
    <w:sectPr w:rsidR="00D55197" w:rsidRPr="00591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 Gothic LT Std"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A01B8"/>
    <w:multiLevelType w:val="hybridMultilevel"/>
    <w:tmpl w:val="22F4747E"/>
    <w:lvl w:ilvl="0" w:tplc="9CF8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76A01"/>
    <w:multiLevelType w:val="hybridMultilevel"/>
    <w:tmpl w:val="4C90B35C"/>
    <w:lvl w:ilvl="0" w:tplc="C2884ED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CA28D7"/>
    <w:multiLevelType w:val="hybridMultilevel"/>
    <w:tmpl w:val="E09E9656"/>
    <w:lvl w:ilvl="0" w:tplc="8C94AFA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52E22"/>
    <w:multiLevelType w:val="hybridMultilevel"/>
    <w:tmpl w:val="B53431E0"/>
    <w:lvl w:ilvl="0" w:tplc="F9A25704">
      <w:start w:val="1"/>
      <w:numFmt w:val="upperLetter"/>
      <w:lvlText w:val="%1)"/>
      <w:lvlJc w:val="left"/>
      <w:pPr>
        <w:ind w:left="1080" w:hanging="720"/>
      </w:pPr>
      <w:rPr>
        <w:rFonts w:asciiTheme="minorHAnsi" w:hAnsiTheme="minorHAnsi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1B6B42"/>
    <w:multiLevelType w:val="hybridMultilevel"/>
    <w:tmpl w:val="C8FC0636"/>
    <w:lvl w:ilvl="0" w:tplc="B6FA09DE">
      <w:start w:val="1"/>
      <w:numFmt w:val="decimal"/>
      <w:lvlText w:val="%1)"/>
      <w:lvlJc w:val="left"/>
      <w:pPr>
        <w:ind w:left="1800" w:hanging="72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9AC320F"/>
    <w:multiLevelType w:val="hybridMultilevel"/>
    <w:tmpl w:val="BAC0D74E"/>
    <w:lvl w:ilvl="0" w:tplc="FF3075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270B5"/>
    <w:multiLevelType w:val="hybridMultilevel"/>
    <w:tmpl w:val="8A1AA954"/>
    <w:lvl w:ilvl="0" w:tplc="F7007B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38C"/>
    <w:rsid w:val="004020E2"/>
    <w:rsid w:val="0059138C"/>
    <w:rsid w:val="006E283A"/>
    <w:rsid w:val="009234ED"/>
    <w:rsid w:val="009D5DBD"/>
    <w:rsid w:val="00AC71AD"/>
    <w:rsid w:val="00BC5EEC"/>
    <w:rsid w:val="00D55197"/>
    <w:rsid w:val="00E80F44"/>
    <w:rsid w:val="00E81098"/>
    <w:rsid w:val="00FC4A25"/>
    <w:rsid w:val="00FE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9138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E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6B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9138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E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E6B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38C5652A</Template>
  <TotalTime>5</TotalTime>
  <Pages>9</Pages>
  <Words>206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Unni Bjerke</dc:creator>
  <cp:lastModifiedBy>Unni Bjerke</cp:lastModifiedBy>
  <cp:revision>3</cp:revision>
  <dcterms:created xsi:type="dcterms:W3CDTF">2017-04-18T11:57:00Z</dcterms:created>
  <dcterms:modified xsi:type="dcterms:W3CDTF">2017-04-18T12:11:00Z</dcterms:modified>
</cp:coreProperties>
</file>